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46D" w:rsidRPr="00A600B4" w:rsidRDefault="0092046D" w:rsidP="00A600B4">
      <w:pPr>
        <w:pStyle w:val="NormalWeb"/>
        <w:spacing w:before="0" w:beforeAutospacing="0" w:after="0" w:afterAutospacing="0"/>
        <w:ind w:hanging="660"/>
        <w:jc w:val="both"/>
        <w:rPr>
          <w:rFonts w:ascii="Arial" w:hAnsi="Arial" w:cs="Arial"/>
          <w:sz w:val="28"/>
          <w:szCs w:val="28"/>
        </w:rPr>
      </w:pPr>
      <w:r w:rsidRPr="00A600B4">
        <w:rPr>
          <w:rFonts w:ascii="Arial" w:hAnsi="Arial" w:cs="Arial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.75pt;height:789pt">
            <v:imagedata r:id="rId5" o:title=""/>
          </v:shape>
        </w:pict>
      </w:r>
    </w:p>
    <w:p w:rsidR="0092046D" w:rsidRDefault="0092046D" w:rsidP="00601E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</w:p>
    <w:p w:rsidR="0092046D" w:rsidRPr="00D33AA7" w:rsidRDefault="0092046D" w:rsidP="00601E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</w:p>
    <w:p w:rsidR="0092046D" w:rsidRPr="00D33AA7" w:rsidRDefault="0092046D" w:rsidP="00601E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D33AA7">
        <w:rPr>
          <w:rFonts w:ascii="Arial" w:hAnsi="Arial" w:cs="Arial"/>
          <w:sz w:val="28"/>
          <w:szCs w:val="28"/>
        </w:rPr>
        <w:t xml:space="preserve">2.2   Основные задачи: </w:t>
      </w:r>
    </w:p>
    <w:p w:rsidR="0092046D" w:rsidRPr="00D33AA7" w:rsidRDefault="0092046D" w:rsidP="00601E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D33AA7">
        <w:rPr>
          <w:rFonts w:ascii="Arial" w:hAnsi="Arial" w:cs="Arial"/>
          <w:sz w:val="28"/>
          <w:szCs w:val="28"/>
        </w:rPr>
        <w:t>- организация выполнения видов медицинской деятельности в соответствии с выданной лицензией;</w:t>
      </w:r>
    </w:p>
    <w:p w:rsidR="0092046D" w:rsidRPr="00D33AA7" w:rsidRDefault="0092046D" w:rsidP="00601E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D33AA7">
        <w:rPr>
          <w:rFonts w:ascii="Arial" w:hAnsi="Arial" w:cs="Arial"/>
          <w:sz w:val="28"/>
          <w:szCs w:val="28"/>
        </w:rPr>
        <w:t>- осуществление комплекса мероприятий реабилитационного, медицинского, социального и лечебно-трудового характера;</w:t>
      </w:r>
    </w:p>
    <w:p w:rsidR="0092046D" w:rsidRPr="00D33AA7" w:rsidRDefault="0092046D" w:rsidP="00601E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D33AA7">
        <w:rPr>
          <w:rFonts w:ascii="Arial" w:hAnsi="Arial" w:cs="Arial"/>
          <w:sz w:val="28"/>
          <w:szCs w:val="28"/>
        </w:rPr>
        <w:t>- обеспечение ухода и надзора за проживающими гражданами;</w:t>
      </w:r>
    </w:p>
    <w:p w:rsidR="0092046D" w:rsidRPr="00D33AA7" w:rsidRDefault="0092046D" w:rsidP="00601E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D33AA7">
        <w:rPr>
          <w:rFonts w:ascii="Arial" w:hAnsi="Arial" w:cs="Arial"/>
          <w:sz w:val="28"/>
          <w:szCs w:val="28"/>
        </w:rPr>
        <w:t>- организация их отдыха и досуга;</w:t>
      </w:r>
    </w:p>
    <w:p w:rsidR="0092046D" w:rsidRPr="00D33AA7" w:rsidRDefault="0092046D" w:rsidP="00601E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D33AA7">
        <w:rPr>
          <w:rFonts w:ascii="Arial" w:hAnsi="Arial" w:cs="Arial"/>
          <w:sz w:val="28"/>
          <w:szCs w:val="28"/>
        </w:rPr>
        <w:t>- поддержание жизнедеятельности получателя социальных услуг в быту, создание для них должных условий жизни и благополучного микроклимата;</w:t>
      </w:r>
    </w:p>
    <w:p w:rsidR="0092046D" w:rsidRPr="00D33AA7" w:rsidRDefault="0092046D" w:rsidP="00601E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D33AA7">
        <w:rPr>
          <w:rFonts w:ascii="Arial" w:hAnsi="Arial" w:cs="Arial"/>
          <w:sz w:val="28"/>
          <w:szCs w:val="28"/>
        </w:rPr>
        <w:t>- поддержание и сохранение здоровья получателя социальных услуг путем организации ухода, содействие в проведении оздоровительных мероприятий, систематического наблюдения и выявления отклонений в состоянии здоровья;</w:t>
      </w:r>
    </w:p>
    <w:p w:rsidR="0092046D" w:rsidRPr="00D33AA7" w:rsidRDefault="0092046D" w:rsidP="00601E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D33AA7">
        <w:rPr>
          <w:rFonts w:ascii="Arial" w:hAnsi="Arial" w:cs="Arial"/>
          <w:sz w:val="28"/>
          <w:szCs w:val="28"/>
        </w:rPr>
        <w:t>- оказание помощи в коррекции психологического состояния получателя социальных услуг;</w:t>
      </w:r>
    </w:p>
    <w:p w:rsidR="0092046D" w:rsidRPr="00D33AA7" w:rsidRDefault="0092046D" w:rsidP="00601E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D33AA7">
        <w:rPr>
          <w:rFonts w:ascii="Arial" w:hAnsi="Arial" w:cs="Arial"/>
          <w:sz w:val="28"/>
          <w:szCs w:val="28"/>
        </w:rPr>
        <w:t>- повышение коммуникативного потенциала получателя социальных услуг.</w:t>
      </w:r>
    </w:p>
    <w:p w:rsidR="0092046D" w:rsidRPr="00D33AA7" w:rsidRDefault="0092046D" w:rsidP="00601E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</w:p>
    <w:p w:rsidR="0092046D" w:rsidRPr="00D33AA7" w:rsidRDefault="0092046D" w:rsidP="00601E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</w:p>
    <w:p w:rsidR="0092046D" w:rsidRPr="00D33AA7" w:rsidRDefault="0092046D" w:rsidP="00601E17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  <w:rPr>
          <w:rFonts w:ascii="Arial" w:hAnsi="Arial" w:cs="Arial"/>
          <w:b/>
          <w:bCs/>
          <w:sz w:val="28"/>
          <w:szCs w:val="28"/>
        </w:rPr>
      </w:pPr>
      <w:r w:rsidRPr="00D33AA7">
        <w:rPr>
          <w:rFonts w:ascii="Arial" w:hAnsi="Arial" w:cs="Arial"/>
          <w:b/>
          <w:bCs/>
          <w:sz w:val="28"/>
          <w:szCs w:val="28"/>
        </w:rPr>
        <w:t>Условия приёма, содержания и выбытия из отделения</w:t>
      </w:r>
    </w:p>
    <w:p w:rsidR="0092046D" w:rsidRPr="00D33AA7" w:rsidRDefault="0092046D" w:rsidP="00601E1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8"/>
          <w:szCs w:val="28"/>
        </w:rPr>
      </w:pPr>
    </w:p>
    <w:p w:rsidR="0092046D" w:rsidRPr="00D33AA7" w:rsidRDefault="0092046D" w:rsidP="00601E17">
      <w:pPr>
        <w:pStyle w:val="NormalWeb"/>
        <w:numPr>
          <w:ilvl w:val="1"/>
          <w:numId w:val="1"/>
        </w:numPr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D33AA7">
        <w:rPr>
          <w:rFonts w:ascii="Arial" w:hAnsi="Arial" w:cs="Arial"/>
          <w:sz w:val="28"/>
          <w:szCs w:val="28"/>
        </w:rPr>
        <w:t>В Отделение принимаются граждане, частично или полностью утратившие способность к самообслуживанию и нуждающиеся в постоянном постороннем уходе, находящиеся на полупостельном или передвигающиеся с посторонней помощью, не имеющие медицинских противопоказаний.</w:t>
      </w:r>
    </w:p>
    <w:p w:rsidR="0092046D" w:rsidRPr="00D33AA7" w:rsidRDefault="0092046D" w:rsidP="00601E17">
      <w:pPr>
        <w:pStyle w:val="NormalWeb"/>
        <w:numPr>
          <w:ilvl w:val="1"/>
          <w:numId w:val="1"/>
        </w:numPr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D33AA7">
        <w:rPr>
          <w:rFonts w:ascii="Arial" w:hAnsi="Arial" w:cs="Arial"/>
          <w:sz w:val="28"/>
          <w:szCs w:val="28"/>
        </w:rPr>
        <w:t xml:space="preserve">Плата за предоставление социальных услуг производится в соответствии с договором о предоставлении социальных услуг, предусмотренным статьей 17 Федерального закона </w:t>
      </w:r>
      <w:r>
        <w:rPr>
          <w:rFonts w:ascii="Arial" w:hAnsi="Arial" w:cs="Arial"/>
          <w:sz w:val="28"/>
          <w:szCs w:val="28"/>
        </w:rPr>
        <w:t xml:space="preserve">РФ от 28 декабря 2013г. №442-ФЗ «Об основах социального обслуживания граждан в Российской Федерации» </w:t>
      </w:r>
      <w:r w:rsidRPr="00D33AA7">
        <w:rPr>
          <w:rFonts w:ascii="Arial" w:hAnsi="Arial" w:cs="Arial"/>
          <w:sz w:val="28"/>
          <w:szCs w:val="28"/>
        </w:rPr>
        <w:t>от 28.12.2013г.</w:t>
      </w:r>
      <w:r>
        <w:rPr>
          <w:rFonts w:ascii="Arial" w:hAnsi="Arial" w:cs="Arial"/>
          <w:sz w:val="28"/>
          <w:szCs w:val="28"/>
        </w:rPr>
        <w:t xml:space="preserve">и Постановлением правительства РФ №1075 </w:t>
      </w:r>
      <w:r>
        <w:rPr>
          <w:color w:val="130131"/>
          <w:sz w:val="29"/>
          <w:szCs w:val="29"/>
        </w:rPr>
        <w:t xml:space="preserve">от </w:t>
      </w:r>
      <w:r w:rsidRPr="004B7406">
        <w:rPr>
          <w:rFonts w:ascii="Arial" w:hAnsi="Arial" w:cs="Arial"/>
          <w:color w:val="130131"/>
          <w:sz w:val="28"/>
          <w:szCs w:val="28"/>
        </w:rPr>
        <w:t>18.10.2014</w:t>
      </w:r>
      <w:r>
        <w:rPr>
          <w:rFonts w:ascii="Arial" w:hAnsi="Arial" w:cs="Arial"/>
          <w:color w:val="130131"/>
          <w:sz w:val="28"/>
          <w:szCs w:val="28"/>
        </w:rPr>
        <w:t>г. «</w:t>
      </w:r>
      <w:r w:rsidRPr="004B7406">
        <w:rPr>
          <w:rFonts w:ascii="Arial" w:hAnsi="Arial" w:cs="Arial"/>
          <w:color w:val="130131"/>
          <w:sz w:val="28"/>
          <w:szCs w:val="28"/>
        </w:rPr>
        <w:t>Об утверждении Правил определения среднедушевого дохода для предоставления социальных услуг бесплатно</w:t>
      </w:r>
      <w:r>
        <w:rPr>
          <w:rFonts w:ascii="Arial" w:hAnsi="Arial" w:cs="Arial"/>
          <w:color w:val="130131"/>
          <w:sz w:val="28"/>
          <w:szCs w:val="28"/>
        </w:rPr>
        <w:t>».</w:t>
      </w:r>
    </w:p>
    <w:p w:rsidR="0092046D" w:rsidRPr="00D33AA7" w:rsidRDefault="0092046D" w:rsidP="00601E17">
      <w:pPr>
        <w:pStyle w:val="NormalWeb"/>
        <w:numPr>
          <w:ilvl w:val="1"/>
          <w:numId w:val="1"/>
        </w:numPr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D33AA7">
        <w:rPr>
          <w:rFonts w:ascii="Arial" w:hAnsi="Arial" w:cs="Arial"/>
          <w:sz w:val="28"/>
          <w:szCs w:val="28"/>
        </w:rPr>
        <w:t>Размер ежемесячной платы за предоставление социальных услуг в стационарной форме социального обслуживания рассчитывается на основе тарифов на социальные услуги, но не может превышать семьдесят пять процентов среднедушевого дохода получателя социальных услуг, рассчитанного в соответствии с частью 4 статьи 31 ФЗ-442 от 28.12.2013г.</w:t>
      </w:r>
    </w:p>
    <w:p w:rsidR="0092046D" w:rsidRDefault="0092046D" w:rsidP="00601E17">
      <w:pPr>
        <w:pStyle w:val="NormalWeb"/>
        <w:numPr>
          <w:ilvl w:val="1"/>
          <w:numId w:val="1"/>
        </w:numPr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D33AA7">
        <w:rPr>
          <w:rFonts w:ascii="Arial" w:hAnsi="Arial" w:cs="Arial"/>
          <w:sz w:val="28"/>
          <w:szCs w:val="28"/>
        </w:rPr>
        <w:t>При поступлении в Отделение составляется опись личного имущества гражданина, формируется его личное дело.</w:t>
      </w:r>
    </w:p>
    <w:p w:rsidR="0092046D" w:rsidRDefault="0092046D" w:rsidP="004B7406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</w:p>
    <w:p w:rsidR="0092046D" w:rsidRDefault="0092046D" w:rsidP="004B7406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</w:p>
    <w:p w:rsidR="0092046D" w:rsidRPr="00D33AA7" w:rsidRDefault="0092046D" w:rsidP="004B7406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</w:p>
    <w:p w:rsidR="0092046D" w:rsidRPr="004B7406" w:rsidRDefault="0092046D" w:rsidP="00D33AA7">
      <w:pPr>
        <w:pStyle w:val="NormalWeb"/>
        <w:numPr>
          <w:ilvl w:val="1"/>
          <w:numId w:val="1"/>
        </w:numPr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4B7406">
        <w:rPr>
          <w:rFonts w:ascii="Arial" w:hAnsi="Arial" w:cs="Arial"/>
          <w:sz w:val="28"/>
          <w:szCs w:val="28"/>
        </w:rPr>
        <w:t>По решению врача-психиатра (заведующего отделением милосердия) получатели социальных услуг расселяются по жилым комнатам в соответствии с правилами внутреннего распорядка, с учетом состояния их здоровья, возраста и пола.</w:t>
      </w:r>
    </w:p>
    <w:p w:rsidR="0092046D" w:rsidRDefault="0092046D" w:rsidP="00601E17">
      <w:pPr>
        <w:pStyle w:val="NormalWeb"/>
        <w:numPr>
          <w:ilvl w:val="1"/>
          <w:numId w:val="1"/>
        </w:numPr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D33AA7">
        <w:rPr>
          <w:rFonts w:ascii="Arial" w:hAnsi="Arial" w:cs="Arial"/>
          <w:sz w:val="28"/>
          <w:szCs w:val="28"/>
        </w:rPr>
        <w:t>Перевод получателя социальных услуг из отделения в другое отделение учреждения производится по решению врача-психиатра.</w:t>
      </w:r>
    </w:p>
    <w:p w:rsidR="0092046D" w:rsidRPr="00D33AA7" w:rsidRDefault="0092046D" w:rsidP="00D33AA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</w:p>
    <w:p w:rsidR="0092046D" w:rsidRPr="00D33AA7" w:rsidRDefault="0092046D" w:rsidP="007531BC">
      <w:pPr>
        <w:pStyle w:val="NormalWeb"/>
        <w:spacing w:before="0" w:beforeAutospacing="0" w:after="0" w:afterAutospacing="0"/>
        <w:ind w:left="510"/>
        <w:jc w:val="both"/>
        <w:rPr>
          <w:rFonts w:ascii="Arial" w:hAnsi="Arial" w:cs="Arial"/>
          <w:sz w:val="28"/>
          <w:szCs w:val="28"/>
        </w:rPr>
      </w:pPr>
    </w:p>
    <w:p w:rsidR="0092046D" w:rsidRPr="00D33AA7" w:rsidRDefault="0092046D" w:rsidP="00601E17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  <w:rPr>
          <w:rFonts w:ascii="Arial" w:hAnsi="Arial" w:cs="Arial"/>
          <w:b/>
          <w:sz w:val="28"/>
          <w:szCs w:val="28"/>
        </w:rPr>
      </w:pPr>
      <w:r w:rsidRPr="00D33AA7">
        <w:rPr>
          <w:rFonts w:ascii="Arial" w:hAnsi="Arial" w:cs="Arial"/>
          <w:b/>
          <w:sz w:val="28"/>
          <w:szCs w:val="28"/>
        </w:rPr>
        <w:t xml:space="preserve">Права </w:t>
      </w:r>
    </w:p>
    <w:p w:rsidR="0092046D" w:rsidRPr="00D33AA7" w:rsidRDefault="0092046D" w:rsidP="00601E1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28"/>
          <w:szCs w:val="28"/>
        </w:rPr>
      </w:pPr>
    </w:p>
    <w:p w:rsidR="0092046D" w:rsidRPr="00D33AA7" w:rsidRDefault="0092046D" w:rsidP="0019432F">
      <w:pPr>
        <w:pStyle w:val="NormalWeb"/>
        <w:numPr>
          <w:ilvl w:val="1"/>
          <w:numId w:val="4"/>
        </w:numPr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D33AA7">
        <w:rPr>
          <w:rFonts w:ascii="Arial" w:hAnsi="Arial" w:cs="Arial"/>
          <w:sz w:val="28"/>
          <w:szCs w:val="28"/>
        </w:rPr>
        <w:t xml:space="preserve">   Отделение в пределах своей компетенции имеет право на получение от других          структурных подразделений документации, необходимой для выполнения возложенных на Отделение задач</w:t>
      </w:r>
    </w:p>
    <w:p w:rsidR="0092046D" w:rsidRPr="00D33AA7" w:rsidRDefault="0092046D" w:rsidP="0019432F">
      <w:pPr>
        <w:pStyle w:val="NormalWeb"/>
        <w:numPr>
          <w:ilvl w:val="1"/>
          <w:numId w:val="4"/>
        </w:numPr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D33AA7">
        <w:rPr>
          <w:rFonts w:ascii="Arial" w:hAnsi="Arial" w:cs="Arial"/>
          <w:sz w:val="28"/>
          <w:szCs w:val="28"/>
        </w:rPr>
        <w:t>Разрабатывать и вносить на рассмотрение директора предложения по совершенствованию деятельности Отделения и всего учреждения.</w:t>
      </w:r>
    </w:p>
    <w:p w:rsidR="0092046D" w:rsidRPr="00D33AA7" w:rsidRDefault="0092046D" w:rsidP="0019432F">
      <w:pPr>
        <w:pStyle w:val="NormalWeb"/>
        <w:numPr>
          <w:ilvl w:val="1"/>
          <w:numId w:val="4"/>
        </w:numPr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D33AA7">
        <w:rPr>
          <w:rFonts w:ascii="Arial" w:hAnsi="Arial" w:cs="Arial"/>
          <w:sz w:val="28"/>
          <w:szCs w:val="28"/>
        </w:rPr>
        <w:t xml:space="preserve"> Информировать руководство учреждения о нарушениях предоставления сотрудникам отделения плановой, статистической, отчетной и учетной документации сотрудниками других структурных подразделений.</w:t>
      </w:r>
    </w:p>
    <w:p w:rsidR="0092046D" w:rsidRPr="00D33AA7" w:rsidRDefault="0092046D" w:rsidP="0019432F">
      <w:pPr>
        <w:pStyle w:val="NormalWeb"/>
        <w:numPr>
          <w:ilvl w:val="1"/>
          <w:numId w:val="4"/>
        </w:numPr>
        <w:tabs>
          <w:tab w:val="num" w:pos="600"/>
        </w:tabs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D33AA7">
        <w:rPr>
          <w:rFonts w:ascii="Arial" w:hAnsi="Arial" w:cs="Arial"/>
          <w:sz w:val="28"/>
          <w:szCs w:val="28"/>
        </w:rPr>
        <w:t>Разрабатывать проекты нормативных актов, устанавливающих требования к процессам или отдельным процедурам.</w:t>
      </w:r>
    </w:p>
    <w:p w:rsidR="0092046D" w:rsidRDefault="0092046D" w:rsidP="0019432F">
      <w:pPr>
        <w:pStyle w:val="NormalWeb"/>
        <w:numPr>
          <w:ilvl w:val="1"/>
          <w:numId w:val="4"/>
        </w:numPr>
        <w:tabs>
          <w:tab w:val="num" w:pos="600"/>
        </w:tabs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D33AA7">
        <w:rPr>
          <w:rFonts w:ascii="Arial" w:hAnsi="Arial" w:cs="Arial"/>
          <w:sz w:val="28"/>
          <w:szCs w:val="28"/>
        </w:rPr>
        <w:t>Инициировать пересмотр объемов и направлений деятельности Отделения, должностных инструкций.</w:t>
      </w:r>
    </w:p>
    <w:p w:rsidR="0092046D" w:rsidRDefault="0092046D" w:rsidP="00D33AA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</w:p>
    <w:p w:rsidR="0092046D" w:rsidRPr="00D33AA7" w:rsidRDefault="0092046D" w:rsidP="00601E17">
      <w:pPr>
        <w:pStyle w:val="NormalWeb"/>
        <w:tabs>
          <w:tab w:val="num" w:pos="600"/>
        </w:tabs>
        <w:spacing w:before="0" w:beforeAutospacing="0" w:after="0" w:afterAutospacing="0"/>
        <w:jc w:val="both"/>
        <w:rPr>
          <w:rFonts w:ascii="Arial" w:hAnsi="Arial" w:cs="Arial"/>
          <w:b/>
          <w:sz w:val="28"/>
          <w:szCs w:val="28"/>
        </w:rPr>
      </w:pPr>
    </w:p>
    <w:p w:rsidR="0092046D" w:rsidRPr="00D33AA7" w:rsidRDefault="0092046D" w:rsidP="0019432F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  <w:rPr>
          <w:rFonts w:ascii="Arial" w:hAnsi="Arial" w:cs="Arial"/>
          <w:b/>
          <w:sz w:val="28"/>
          <w:szCs w:val="28"/>
        </w:rPr>
      </w:pPr>
      <w:r w:rsidRPr="00D33AA7">
        <w:rPr>
          <w:rFonts w:ascii="Arial" w:hAnsi="Arial" w:cs="Arial"/>
          <w:b/>
          <w:sz w:val="28"/>
          <w:szCs w:val="28"/>
        </w:rPr>
        <w:t>Ответственность</w:t>
      </w:r>
    </w:p>
    <w:p w:rsidR="0092046D" w:rsidRPr="00D33AA7" w:rsidRDefault="0092046D" w:rsidP="00601E17">
      <w:pPr>
        <w:pStyle w:val="NormalWeb"/>
        <w:tabs>
          <w:tab w:val="num" w:pos="600"/>
        </w:tabs>
        <w:spacing w:before="0" w:beforeAutospacing="0" w:after="0" w:afterAutospacing="0"/>
        <w:ind w:left="660"/>
        <w:jc w:val="both"/>
        <w:rPr>
          <w:rFonts w:ascii="Arial" w:hAnsi="Arial" w:cs="Arial"/>
          <w:b/>
          <w:sz w:val="28"/>
          <w:szCs w:val="28"/>
        </w:rPr>
      </w:pPr>
    </w:p>
    <w:p w:rsidR="0092046D" w:rsidRPr="00D33AA7" w:rsidRDefault="0092046D" w:rsidP="009E600E">
      <w:pPr>
        <w:pStyle w:val="NormalWeb"/>
        <w:tabs>
          <w:tab w:val="num" w:pos="600"/>
        </w:tabs>
        <w:spacing w:before="0" w:beforeAutospacing="0" w:after="0" w:afterAutospacing="0"/>
        <w:ind w:left="601" w:hanging="601"/>
        <w:jc w:val="both"/>
        <w:rPr>
          <w:rFonts w:ascii="Arial" w:hAnsi="Arial" w:cs="Arial"/>
          <w:sz w:val="28"/>
          <w:szCs w:val="28"/>
        </w:rPr>
      </w:pPr>
      <w:r w:rsidRPr="00D33AA7">
        <w:rPr>
          <w:rFonts w:ascii="Arial" w:hAnsi="Arial" w:cs="Arial"/>
          <w:sz w:val="28"/>
          <w:szCs w:val="28"/>
        </w:rPr>
        <w:t>5.1   Отделение несет ответственность за выполнение в полной мере возложенных на него задач и плановых мероприятий. Степень ответственности сотрудников определяется действующим законодательством Российской Федерации.</w:t>
      </w:r>
    </w:p>
    <w:p w:rsidR="0092046D" w:rsidRPr="00D33AA7" w:rsidRDefault="0092046D" w:rsidP="009E600E">
      <w:pPr>
        <w:pStyle w:val="NormalWeb"/>
        <w:tabs>
          <w:tab w:val="num" w:pos="600"/>
        </w:tabs>
        <w:spacing w:before="0" w:beforeAutospacing="0" w:after="0" w:afterAutospacing="0"/>
        <w:ind w:left="601" w:hanging="601"/>
        <w:jc w:val="both"/>
        <w:rPr>
          <w:rFonts w:ascii="Arial" w:hAnsi="Arial" w:cs="Arial"/>
          <w:sz w:val="28"/>
          <w:szCs w:val="28"/>
        </w:rPr>
      </w:pPr>
      <w:r w:rsidRPr="00D33AA7">
        <w:rPr>
          <w:rFonts w:ascii="Arial" w:hAnsi="Arial" w:cs="Arial"/>
          <w:sz w:val="28"/>
          <w:szCs w:val="28"/>
        </w:rPr>
        <w:t>5.2    Сотрудники Отделения несут персональную ответственность:</w:t>
      </w:r>
    </w:p>
    <w:p w:rsidR="0092046D" w:rsidRPr="00D33AA7" w:rsidRDefault="0092046D" w:rsidP="009E600E">
      <w:pPr>
        <w:pStyle w:val="NormalWeb"/>
        <w:tabs>
          <w:tab w:val="num" w:pos="600"/>
        </w:tabs>
        <w:spacing w:before="0" w:beforeAutospacing="0" w:after="0" w:afterAutospacing="0"/>
        <w:ind w:left="601" w:hanging="601"/>
        <w:jc w:val="both"/>
        <w:rPr>
          <w:rFonts w:ascii="Arial" w:hAnsi="Arial" w:cs="Arial"/>
          <w:sz w:val="28"/>
          <w:szCs w:val="28"/>
        </w:rPr>
      </w:pPr>
      <w:r w:rsidRPr="00D33AA7">
        <w:rPr>
          <w:rFonts w:ascii="Arial" w:hAnsi="Arial" w:cs="Arial"/>
          <w:sz w:val="28"/>
          <w:szCs w:val="28"/>
        </w:rPr>
        <w:t xml:space="preserve">        - за соблюдение Устава учреждения, Закона об оказании психиатрической помощи, правил внутреннего трудового распорядка, настоящего положения и должностных инструкций;</w:t>
      </w:r>
    </w:p>
    <w:p w:rsidR="0092046D" w:rsidRPr="00D33AA7" w:rsidRDefault="0092046D" w:rsidP="009E600E">
      <w:pPr>
        <w:pStyle w:val="NormalWeb"/>
        <w:tabs>
          <w:tab w:val="num" w:pos="600"/>
        </w:tabs>
        <w:spacing w:before="0" w:beforeAutospacing="0" w:after="0" w:afterAutospacing="0"/>
        <w:ind w:left="601" w:hanging="601"/>
        <w:jc w:val="both"/>
        <w:rPr>
          <w:rFonts w:ascii="Arial" w:hAnsi="Arial" w:cs="Arial"/>
          <w:sz w:val="28"/>
          <w:szCs w:val="28"/>
        </w:rPr>
      </w:pPr>
      <w:r w:rsidRPr="00D33AA7">
        <w:rPr>
          <w:rFonts w:ascii="Arial" w:hAnsi="Arial" w:cs="Arial"/>
          <w:sz w:val="28"/>
          <w:szCs w:val="28"/>
        </w:rPr>
        <w:t xml:space="preserve">        -за обеспечение сохранности материально-технических, информационных ресурсов Отделения;</w:t>
      </w:r>
    </w:p>
    <w:p w:rsidR="0092046D" w:rsidRPr="00D33AA7" w:rsidRDefault="0092046D" w:rsidP="009E600E">
      <w:pPr>
        <w:pStyle w:val="NormalWeb"/>
        <w:tabs>
          <w:tab w:val="num" w:pos="600"/>
        </w:tabs>
        <w:spacing w:before="0" w:beforeAutospacing="0" w:after="0" w:afterAutospacing="0"/>
        <w:ind w:left="601" w:hanging="601"/>
        <w:jc w:val="both"/>
        <w:rPr>
          <w:rFonts w:ascii="Arial" w:hAnsi="Arial" w:cs="Arial"/>
          <w:sz w:val="28"/>
          <w:szCs w:val="28"/>
        </w:rPr>
      </w:pPr>
      <w:r w:rsidRPr="00D33AA7">
        <w:rPr>
          <w:rFonts w:ascii="Arial" w:hAnsi="Arial" w:cs="Arial"/>
          <w:sz w:val="28"/>
          <w:szCs w:val="28"/>
        </w:rPr>
        <w:t xml:space="preserve">        - за нарушение правил противопожарной, санитарно-гигиенической, санитарно-эпидемиологической  безопасности и охраны труда.</w:t>
      </w:r>
    </w:p>
    <w:p w:rsidR="0092046D" w:rsidRPr="00D33AA7" w:rsidRDefault="0092046D" w:rsidP="00E0731D">
      <w:pPr>
        <w:pStyle w:val="NormalWeb"/>
        <w:tabs>
          <w:tab w:val="num" w:pos="600"/>
        </w:tabs>
        <w:spacing w:before="0" w:beforeAutospacing="0" w:after="0" w:afterAutospacing="0"/>
        <w:ind w:left="601" w:hanging="601"/>
        <w:jc w:val="both"/>
        <w:rPr>
          <w:rFonts w:ascii="Arial" w:hAnsi="Arial" w:cs="Arial"/>
          <w:sz w:val="28"/>
          <w:szCs w:val="28"/>
        </w:rPr>
      </w:pPr>
      <w:r w:rsidRPr="00D33AA7">
        <w:rPr>
          <w:rFonts w:ascii="Arial" w:hAnsi="Arial" w:cs="Arial"/>
          <w:sz w:val="28"/>
          <w:szCs w:val="28"/>
        </w:rPr>
        <w:t>5.3     Сотрудники Отделения несут ответственность за достоверность информации в вышестоящие органы, за разглашение конфиденциальности, за передачу посторонним лицам без согласования с руководителем учреждения образцов документов, информационных материалов  и персональных данных.</w:t>
      </w:r>
    </w:p>
    <w:sectPr w:rsidR="0092046D" w:rsidRPr="00D33AA7" w:rsidSect="00B837E9">
      <w:pgSz w:w="11906" w:h="16838"/>
      <w:pgMar w:top="426" w:right="720" w:bottom="720" w:left="15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2D1A68"/>
    <w:multiLevelType w:val="multilevel"/>
    <w:tmpl w:val="5A84DEB8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">
    <w:nsid w:val="37E20B19"/>
    <w:multiLevelType w:val="multilevel"/>
    <w:tmpl w:val="00D8B8E8"/>
    <w:lvl w:ilvl="0">
      <w:start w:val="4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">
    <w:nsid w:val="3E186BE8"/>
    <w:multiLevelType w:val="multilevel"/>
    <w:tmpl w:val="04768B74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>
    <w:nsid w:val="3EF04B11"/>
    <w:multiLevelType w:val="multilevel"/>
    <w:tmpl w:val="14E4EE5C"/>
    <w:lvl w:ilvl="0">
      <w:start w:val="3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D41FB"/>
    <w:rsid w:val="000538EB"/>
    <w:rsid w:val="00120516"/>
    <w:rsid w:val="001502A0"/>
    <w:rsid w:val="0019432F"/>
    <w:rsid w:val="003048C0"/>
    <w:rsid w:val="00346D98"/>
    <w:rsid w:val="00431F7D"/>
    <w:rsid w:val="004B7406"/>
    <w:rsid w:val="004E2469"/>
    <w:rsid w:val="00601E17"/>
    <w:rsid w:val="00636DD9"/>
    <w:rsid w:val="006A04B3"/>
    <w:rsid w:val="007531BC"/>
    <w:rsid w:val="0086424C"/>
    <w:rsid w:val="008A04E7"/>
    <w:rsid w:val="0092046D"/>
    <w:rsid w:val="009513E6"/>
    <w:rsid w:val="009D41FB"/>
    <w:rsid w:val="009E600E"/>
    <w:rsid w:val="00A03531"/>
    <w:rsid w:val="00A600B4"/>
    <w:rsid w:val="00B47D65"/>
    <w:rsid w:val="00B837E9"/>
    <w:rsid w:val="00C262A1"/>
    <w:rsid w:val="00C322AD"/>
    <w:rsid w:val="00C360B0"/>
    <w:rsid w:val="00CE22D7"/>
    <w:rsid w:val="00CE3088"/>
    <w:rsid w:val="00CE7E4F"/>
    <w:rsid w:val="00D33AA7"/>
    <w:rsid w:val="00D52DFC"/>
    <w:rsid w:val="00D64AF9"/>
    <w:rsid w:val="00D73578"/>
    <w:rsid w:val="00DD3686"/>
    <w:rsid w:val="00E0731D"/>
    <w:rsid w:val="00E94958"/>
    <w:rsid w:val="00F3103E"/>
    <w:rsid w:val="00F575DB"/>
    <w:rsid w:val="00F87567"/>
    <w:rsid w:val="00FF3F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22AD"/>
    <w:pPr>
      <w:spacing w:after="200" w:line="276" w:lineRule="auto"/>
    </w:pPr>
  </w:style>
  <w:style w:type="paragraph" w:styleId="Heading3">
    <w:name w:val="heading 3"/>
    <w:basedOn w:val="Normal"/>
    <w:link w:val="Heading3Char"/>
    <w:uiPriority w:val="99"/>
    <w:qFormat/>
    <w:rsid w:val="009D41FB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locked/>
    <w:rsid w:val="009D41FB"/>
    <w:rPr>
      <w:rFonts w:ascii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rsid w:val="009D41F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636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36D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7174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170</TotalTime>
  <Pages>3</Pages>
  <Words>606</Words>
  <Characters>3457</Characters>
  <Application>Microsoft Office Outlook</Application>
  <DocSecurity>0</DocSecurity>
  <Lines>0</Lines>
  <Paragraphs>0</Paragraphs>
  <ScaleCrop>false</ScaleCrop>
  <Company>1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15</cp:revision>
  <cp:lastPrinted>2015-12-03T04:17:00Z</cp:lastPrinted>
  <dcterms:created xsi:type="dcterms:W3CDTF">2011-05-04T09:41:00Z</dcterms:created>
  <dcterms:modified xsi:type="dcterms:W3CDTF">2017-01-12T16:02:00Z</dcterms:modified>
</cp:coreProperties>
</file>